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07C" w:rsidRDefault="00E075A7">
      <w:pPr>
        <w:rPr>
          <w:rFonts w:ascii="Comic Sans MS" w:hAnsi="Comic Sans MS"/>
          <w:sz w:val="48"/>
          <w:szCs w:val="48"/>
        </w:rPr>
      </w:pPr>
      <w:r w:rsidRPr="00E075A7">
        <w:rPr>
          <w:rFonts w:ascii="Comic Sans MS" w:hAnsi="Comic Sans MS"/>
          <w:sz w:val="48"/>
          <w:szCs w:val="48"/>
        </w:rPr>
        <w:t>Farm animal</w:t>
      </w:r>
    </w:p>
    <w:p w:rsidR="00E075A7" w:rsidRPr="00E075A7" w:rsidRDefault="00E075A7">
      <w:pPr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3"/>
        <w:gridCol w:w="6203"/>
      </w:tblGrid>
      <w:tr w:rsidR="00BB207C" w:rsidRPr="00E075A7" w:rsidTr="00BB207C">
        <w:tc>
          <w:tcPr>
            <w:tcW w:w="2802" w:type="dxa"/>
          </w:tcPr>
          <w:p w:rsidR="00BB207C" w:rsidRPr="00E075A7" w:rsidRDefault="006A3B44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What is it?</w:t>
            </w:r>
          </w:p>
        </w:tc>
        <w:tc>
          <w:tcPr>
            <w:tcW w:w="6440" w:type="dxa"/>
          </w:tcPr>
          <w:p w:rsidR="00BB207C" w:rsidRDefault="00BB207C" w:rsidP="006A3B44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E075A7" w:rsidRPr="00E075A7" w:rsidRDefault="00E075A7" w:rsidP="006A3B44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6A3B44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What does it look like?</w:t>
            </w:r>
            <w:r w:rsidR="00BB207C" w:rsidRPr="00E075A7">
              <w:rPr>
                <w:rFonts w:ascii="Comic Sans MS" w:hAnsi="Comic Sans MS"/>
                <w:sz w:val="48"/>
                <w:szCs w:val="48"/>
              </w:rPr>
              <w:t xml:space="preserve"> </w:t>
            </w:r>
          </w:p>
        </w:tc>
        <w:tc>
          <w:tcPr>
            <w:tcW w:w="6440" w:type="dxa"/>
          </w:tcPr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BB207C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E075A7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bookmarkStart w:id="0" w:name="_GoBack"/>
            <w:bookmarkEnd w:id="0"/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6A3B44" w:rsidP="00E075A7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 xml:space="preserve">What </w:t>
            </w:r>
            <w:r w:rsidR="00E075A7" w:rsidRPr="00E075A7">
              <w:rPr>
                <w:rFonts w:ascii="Comic Sans MS" w:hAnsi="Comic Sans MS"/>
                <w:sz w:val="48"/>
                <w:szCs w:val="48"/>
              </w:rPr>
              <w:t>does it eat?</w:t>
            </w:r>
          </w:p>
        </w:tc>
        <w:tc>
          <w:tcPr>
            <w:tcW w:w="6440" w:type="dxa"/>
          </w:tcPr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BB207C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E075A7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Where does it live?</w:t>
            </w:r>
          </w:p>
        </w:tc>
        <w:tc>
          <w:tcPr>
            <w:tcW w:w="6440" w:type="dxa"/>
          </w:tcPr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What does it give us?</w:t>
            </w:r>
          </w:p>
          <w:p w:rsidR="006A3B44" w:rsidRPr="00E075A7" w:rsidRDefault="006A3B44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6440" w:type="dxa"/>
          </w:tcPr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075A7" w:rsidRPr="00E075A7" w:rsidTr="00BB207C">
        <w:tc>
          <w:tcPr>
            <w:tcW w:w="2802" w:type="dxa"/>
          </w:tcPr>
          <w:p w:rsidR="00E075A7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Interesting fact</w:t>
            </w:r>
          </w:p>
        </w:tc>
        <w:tc>
          <w:tcPr>
            <w:tcW w:w="6440" w:type="dxa"/>
          </w:tcPr>
          <w:p w:rsid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</w:p>
          <w:p w:rsidR="00E075A7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BB207C" w:rsidRPr="00E075A7" w:rsidRDefault="00BB207C">
      <w:pPr>
        <w:rPr>
          <w:sz w:val="48"/>
          <w:szCs w:val="48"/>
        </w:rPr>
      </w:pPr>
    </w:p>
    <w:sectPr w:rsidR="00BB207C" w:rsidRPr="00E075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7C"/>
    <w:rsid w:val="002F7B29"/>
    <w:rsid w:val="00375D2F"/>
    <w:rsid w:val="006A3B44"/>
    <w:rsid w:val="00807483"/>
    <w:rsid w:val="00BB207C"/>
    <w:rsid w:val="00E075A7"/>
    <w:rsid w:val="00E9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7B8CF"/>
  <w15:docId w15:val="{79103D34-8CCC-4BED-9480-CBE49615F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7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4BBC17FC</Template>
  <TotalTime>8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Charles</dc:creator>
  <cp:lastModifiedBy>Kate Charles</cp:lastModifiedBy>
  <cp:revision>3</cp:revision>
  <cp:lastPrinted>2018-06-15T10:48:00Z</cp:lastPrinted>
  <dcterms:created xsi:type="dcterms:W3CDTF">2018-06-15T10:45:00Z</dcterms:created>
  <dcterms:modified xsi:type="dcterms:W3CDTF">2018-06-15T10:52:00Z</dcterms:modified>
</cp:coreProperties>
</file>