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E9B" w:rsidRPr="00DE19D5" w:rsidRDefault="00BC622A" w:rsidP="00DE19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3343910</wp:posOffset>
                </wp:positionV>
                <wp:extent cx="1828800" cy="3333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E19D5" w:rsidRPr="00DE19D5" w:rsidRDefault="00DE19D5" w:rsidP="00DE19D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E19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does it gives us?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12pt;margin-top:263.3pt;width:2in;height:26.2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" fillcolor="white [3201]" strokeweight=".5pt">
                <v:textbox>
                  <w:txbxContent>
                    <w:p w:rsidR="00DE19D5" w:rsidRPr="00DE19D5" w:rsidRDefault="00DE19D5" w:rsidP="00DE19D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E19D5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does it gives us?</w:t>
                      </w:r>
                    </w:p>
                  </w:txbxContent>
                </v:textbox>
              </v:shape>
            </w:pict>
          </mc:Fallback>
        </mc:AlternateContent>
      </w:r>
      <w:r w:rsidR="002577A4">
        <w:rPr>
          <w:rFonts w:ascii="Arial" w:hAnsi="Arial" w:cs="Arial"/>
          <w:noProof/>
          <w:color w:val="0000FF"/>
          <w:lang w:eastAsia="en-GB"/>
        </w:rPr>
        <w:drawing>
          <wp:anchor distT="0" distB="0" distL="114300" distR="114300" simplePos="0" relativeHeight="25171200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6820614</wp:posOffset>
            </wp:positionV>
            <wp:extent cx="1589004" cy="533400"/>
            <wp:effectExtent l="0" t="0" r="0" b="0"/>
            <wp:wrapNone/>
            <wp:docPr id="6" name="Picture 6" descr="https://longdownfarm.co.uk/wp-content/uploads/Longdown-Farm-Header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ongdownfarm.co.uk/wp-content/uploads/Longdown-Farm-Header.pn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004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7A4" w:rsidRP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>
                <wp:simplePos x="0" y="0"/>
                <wp:positionH relativeFrom="column">
                  <wp:posOffset>2552700</wp:posOffset>
                </wp:positionH>
                <wp:positionV relativeFrom="paragraph">
                  <wp:posOffset>1610360</wp:posOffset>
                </wp:positionV>
                <wp:extent cx="3543300" cy="29908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2990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9028E5" id="Rectangle 1" o:spid="_x0000_s1026" style="position:absolute;margin-left:201pt;margin-top:126.8pt;width:279pt;height:235.5pt;z-index: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" fillcolor="white [3201]" strokecolor="black [3213]" strokeweight="2pt"/>
            </w:pict>
          </mc:Fallback>
        </mc:AlternateContent>
      </w:r>
      <w:r w:rsidR="002577A4" w:rsidRP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4362450</wp:posOffset>
                </wp:positionH>
                <wp:positionV relativeFrom="paragraph">
                  <wp:posOffset>4629785</wp:posOffset>
                </wp:positionV>
                <wp:extent cx="9525" cy="270510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705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5867B2" id="Straight Connector 4" o:spid="_x0000_s1026" style="position:absolute;flip:x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3.5pt,364.55pt" to="344.25pt,57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" strokecolor="black [3040]"/>
            </w:pict>
          </mc:Fallback>
        </mc:AlternateContent>
      </w:r>
      <w:r w:rsidR="00DE19D5" w:rsidRP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6134100</wp:posOffset>
                </wp:positionH>
                <wp:positionV relativeFrom="paragraph">
                  <wp:posOffset>3209925</wp:posOffset>
                </wp:positionV>
                <wp:extent cx="36195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9D3CD9" id="Straight Connector 3" o:spid="_x0000_s1026" style="position:absolute;z-index: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3pt,252.75pt" to="768pt,2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" strokecolor="black [3040]"/>
            </w:pict>
          </mc:Fallback>
        </mc:AlternateContent>
      </w:r>
      <w:r w:rsid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7D28B2FF" wp14:editId="1D67DF58">
                <wp:simplePos x="0" y="0"/>
                <wp:positionH relativeFrom="column">
                  <wp:posOffset>7096125</wp:posOffset>
                </wp:positionH>
                <wp:positionV relativeFrom="paragraph">
                  <wp:posOffset>3334385</wp:posOffset>
                </wp:positionV>
                <wp:extent cx="1466850" cy="3143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E19D5" w:rsidRPr="00DE19D5" w:rsidRDefault="00DE19D5" w:rsidP="00DE19D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E19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Interesting Facts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28B2F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558.75pt;margin-top:262.55pt;width:115.5pt;height:24.7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" fillcolor="window" strokeweight=".5pt">
                <v:textbox>
                  <w:txbxContent>
                    <w:p w:rsidR="00DE19D5" w:rsidRPr="00DE19D5" w:rsidRDefault="00DE19D5" w:rsidP="00DE19D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E19D5">
                        <w:rPr>
                          <w:rFonts w:ascii="Comic Sans MS" w:hAnsi="Comic Sans MS"/>
                          <w:sz w:val="24"/>
                          <w:szCs w:val="24"/>
                        </w:rPr>
                        <w:t>Interesting Facts</w:t>
                      </w:r>
                    </w:p>
                  </w:txbxContent>
                </v:textbox>
              </v:shape>
            </w:pict>
          </mc:Fallback>
        </mc:AlternateContent>
      </w:r>
      <w:r w:rsidR="00DE19D5" w:rsidRP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>
                <wp:simplePos x="0" y="0"/>
                <wp:positionH relativeFrom="column">
                  <wp:posOffset>-895350</wp:posOffset>
                </wp:positionH>
                <wp:positionV relativeFrom="paragraph">
                  <wp:posOffset>3171825</wp:posOffset>
                </wp:positionV>
                <wp:extent cx="3438525" cy="2857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385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7CD87" id="Straight Connector 2" o:spid="_x0000_s1026" style="position:absolute;flip:x;z-index:2516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0.5pt,249.75pt" to="200.25pt,2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" strokecolor="black [3040]"/>
            </w:pict>
          </mc:Fallback>
        </mc:AlternateContent>
      </w:r>
      <w:r w:rsidR="00DE19D5" w:rsidRP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3390900</wp:posOffset>
                </wp:positionH>
                <wp:positionV relativeFrom="paragraph">
                  <wp:posOffset>276860</wp:posOffset>
                </wp:positionV>
                <wp:extent cx="1762125" cy="9525"/>
                <wp:effectExtent l="0" t="0" r="28575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2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E2E3A2" id="Straight Connector 5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pt,21.8pt" to="405.7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" strokecolor="black [3040]"/>
            </w:pict>
          </mc:Fallback>
        </mc:AlternateContent>
      </w:r>
      <w:r w:rsid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4362450</wp:posOffset>
                </wp:positionH>
                <wp:positionV relativeFrom="paragraph">
                  <wp:posOffset>286385</wp:posOffset>
                </wp:positionV>
                <wp:extent cx="0" cy="1304925"/>
                <wp:effectExtent l="0" t="0" r="19050" b="952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04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D98EA" id="Straight Connector 11" o:spid="_x0000_s1026" style="position:absolute;flip:y;z-index:2517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3.5pt,22.55pt" to="343.5pt,1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" strokecolor="black [3040]"/>
            </w:pict>
          </mc:Fallback>
        </mc:AlternateContent>
      </w:r>
      <w:r w:rsid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0F4B9102" wp14:editId="6106BE6F">
                <wp:simplePos x="0" y="0"/>
                <wp:positionH relativeFrom="column">
                  <wp:posOffset>-47625</wp:posOffset>
                </wp:positionH>
                <wp:positionV relativeFrom="paragraph">
                  <wp:posOffset>8890</wp:posOffset>
                </wp:positionV>
                <wp:extent cx="1466850" cy="3143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E19D5" w:rsidRPr="00DE19D5" w:rsidRDefault="00DE19D5" w:rsidP="00DE19D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E19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Habitat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B9102" id="Text Box 9" o:spid="_x0000_s1028" type="#_x0000_t202" style="position:absolute;margin-left:-3.75pt;margin-top:.7pt;width:115.5pt;height:24.7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" fillcolor="window" strokeweight=".5pt">
                <v:textbox>
                  <w:txbxContent>
                    <w:p w:rsidR="00DE19D5" w:rsidRPr="00DE19D5" w:rsidRDefault="00DE19D5" w:rsidP="00DE19D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E19D5">
                        <w:rPr>
                          <w:rFonts w:ascii="Comic Sans MS" w:hAnsi="Comic Sans MS"/>
                          <w:sz w:val="24"/>
                          <w:szCs w:val="24"/>
                        </w:rPr>
                        <w:t>Habitat</w:t>
                      </w:r>
                    </w:p>
                  </w:txbxContent>
                </v:textbox>
              </v:shape>
            </w:pict>
          </mc:Fallback>
        </mc:AlternateContent>
      </w:r>
      <w:r w:rsid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0F4B9102" wp14:editId="6106BE6F">
                <wp:simplePos x="0" y="0"/>
                <wp:positionH relativeFrom="column">
                  <wp:posOffset>7105650</wp:posOffset>
                </wp:positionH>
                <wp:positionV relativeFrom="paragraph">
                  <wp:posOffset>8890</wp:posOffset>
                </wp:positionV>
                <wp:extent cx="1466850" cy="31432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E19D5" w:rsidRPr="00DE19D5" w:rsidRDefault="00DE19D5" w:rsidP="00DE19D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E19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Diet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B9102" id="Text Box 10" o:spid="_x0000_s1029" type="#_x0000_t202" style="position:absolute;margin-left:559.5pt;margin-top:.7pt;width:115.5pt;height:24.75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" fillcolor="window" strokeweight=".5pt">
                <v:textbox>
                  <w:txbxContent>
                    <w:p w:rsidR="00DE19D5" w:rsidRPr="00DE19D5" w:rsidRDefault="00DE19D5" w:rsidP="00DE19D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E19D5">
                        <w:rPr>
                          <w:rFonts w:ascii="Comic Sans MS" w:hAnsi="Comic Sans MS"/>
                          <w:sz w:val="24"/>
                          <w:szCs w:val="24"/>
                        </w:rPr>
                        <w:t>Diet</w:t>
                      </w:r>
                    </w:p>
                  </w:txbxContent>
                </v:textbox>
              </v:shape>
            </w:pict>
          </mc:Fallback>
        </mc:AlternateContent>
      </w:r>
      <w:r w:rsidR="00DE19D5" w:rsidRPr="00DE19D5">
        <w:rPr>
          <w:rFonts w:ascii="Comic Sans MS" w:hAnsi="Comic Sans MS"/>
          <w:sz w:val="24"/>
          <w:szCs w:val="24"/>
        </w:rPr>
        <w:t xml:space="preserve">                                              </w:t>
      </w:r>
      <w:bookmarkStart w:id="0" w:name="_GoBack"/>
      <w:bookmarkEnd w:id="0"/>
      <w:r w:rsidR="00DE19D5" w:rsidRPr="00DE19D5">
        <w:rPr>
          <w:rFonts w:ascii="Comic Sans MS" w:hAnsi="Comic Sans MS"/>
          <w:sz w:val="24"/>
          <w:szCs w:val="24"/>
        </w:rPr>
        <w:t xml:space="preserve">                                                                                                                </w:t>
      </w:r>
    </w:p>
    <w:sectPr w:rsidR="00F67E9B" w:rsidRPr="00DE19D5" w:rsidSect="00DE19D5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D5"/>
    <w:rsid w:val="002577A4"/>
    <w:rsid w:val="00414E63"/>
    <w:rsid w:val="00BC622A"/>
    <w:rsid w:val="00BE7E13"/>
    <w:rsid w:val="00DE19D5"/>
    <w:rsid w:val="00F6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7906CF-DF06-4B79-AE50-A61370AA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19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19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9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longdownfarm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E8E28185</Template>
  <TotalTime>13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Charles</dc:creator>
  <cp:keywords/>
  <dc:description/>
  <cp:lastModifiedBy>Chloe Turner</cp:lastModifiedBy>
  <cp:revision>3</cp:revision>
  <cp:lastPrinted>2018-06-22T12:52:00Z</cp:lastPrinted>
  <dcterms:created xsi:type="dcterms:W3CDTF">2018-06-22T12:45:00Z</dcterms:created>
  <dcterms:modified xsi:type="dcterms:W3CDTF">2018-06-25T07:21:00Z</dcterms:modified>
</cp:coreProperties>
</file>